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E21D9" w14:textId="77777777" w:rsidR="003B62DE" w:rsidRPr="00054435" w:rsidRDefault="003B62DE" w:rsidP="003B62DE">
      <w:pPr>
        <w:jc w:val="center"/>
        <w:rPr>
          <w:rFonts w:ascii="Arial" w:hAnsi="Arial" w:cs="Arial"/>
          <w:b/>
          <w:bCs/>
        </w:rPr>
      </w:pPr>
    </w:p>
    <w:p w14:paraId="16E144B5" w14:textId="11A837B7" w:rsidR="009749A1" w:rsidRPr="00054435" w:rsidRDefault="009749A1" w:rsidP="003B62DE">
      <w:pPr>
        <w:jc w:val="center"/>
        <w:rPr>
          <w:rFonts w:ascii="Arial" w:hAnsi="Arial" w:cs="Arial"/>
        </w:rPr>
      </w:pPr>
      <w:r w:rsidRPr="00054435">
        <w:rPr>
          <w:rFonts w:ascii="Arial" w:hAnsi="Arial" w:cs="Arial"/>
          <w:b/>
          <w:bCs/>
          <w:sz w:val="40"/>
          <w:szCs w:val="40"/>
        </w:rPr>
        <w:t>Professional Development Bursary Application Form</w:t>
      </w:r>
    </w:p>
    <w:p w14:paraId="2A8ABAEC" w14:textId="77777777" w:rsidR="009749A1" w:rsidRPr="00054435" w:rsidRDefault="009749A1">
      <w:pPr>
        <w:rPr>
          <w:rFonts w:ascii="Arial" w:hAnsi="Arial" w:cs="Arial"/>
        </w:rPr>
      </w:pP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536"/>
      </w:tblGrid>
      <w:tr w:rsidR="009749A1" w:rsidRPr="00054435" w14:paraId="06B585AE" w14:textId="77777777" w:rsidTr="009749A1">
        <w:tc>
          <w:tcPr>
            <w:tcW w:w="5954" w:type="dxa"/>
          </w:tcPr>
          <w:p w14:paraId="2891B22B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Do you identify as a woman or gender diverse person living with disability?</w:t>
            </w:r>
          </w:p>
        </w:tc>
        <w:tc>
          <w:tcPr>
            <w:tcW w:w="4536" w:type="dxa"/>
          </w:tcPr>
          <w:p w14:paraId="786CF30F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40103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 xml:space="preserve">Yes              </w:t>
            </w:r>
            <w:sdt>
              <w:sdtPr>
                <w:rPr>
                  <w:rFonts w:ascii="Arial" w:hAnsi="Arial" w:cs="Arial"/>
                </w:rPr>
                <w:id w:val="-1361426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>No</w:t>
            </w:r>
          </w:p>
        </w:tc>
      </w:tr>
      <w:tr w:rsidR="009749A1" w:rsidRPr="00054435" w14:paraId="4A3D1628" w14:textId="77777777" w:rsidTr="009749A1">
        <w:tc>
          <w:tcPr>
            <w:tcW w:w="5954" w:type="dxa"/>
          </w:tcPr>
          <w:p w14:paraId="7CD6282B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What is your first name</w:t>
            </w:r>
          </w:p>
        </w:tc>
        <w:sdt>
          <w:sdtPr>
            <w:rPr>
              <w:rFonts w:ascii="Arial" w:hAnsi="Arial" w:cs="Arial"/>
            </w:rPr>
            <w:id w:val="-1671162717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3ECFF028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310F42C4" w14:textId="77777777" w:rsidTr="009749A1">
        <w:tc>
          <w:tcPr>
            <w:tcW w:w="5954" w:type="dxa"/>
          </w:tcPr>
          <w:p w14:paraId="2487DE64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What is your last name?</w:t>
            </w:r>
          </w:p>
        </w:tc>
        <w:sdt>
          <w:sdtPr>
            <w:rPr>
              <w:rFonts w:ascii="Arial" w:hAnsi="Arial" w:cs="Arial"/>
            </w:rPr>
            <w:id w:val="-1722738511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0B6B5E59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06DB25F2" w14:textId="77777777" w:rsidTr="009749A1">
        <w:tc>
          <w:tcPr>
            <w:tcW w:w="5954" w:type="dxa"/>
          </w:tcPr>
          <w:p w14:paraId="31812927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What is your mobile phone number?</w:t>
            </w:r>
          </w:p>
        </w:tc>
        <w:sdt>
          <w:sdtPr>
            <w:rPr>
              <w:rFonts w:ascii="Arial" w:hAnsi="Arial" w:cs="Arial"/>
            </w:rPr>
            <w:id w:val="-703793143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43148FBD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3B33CA8A" w14:textId="77777777" w:rsidTr="009749A1">
        <w:tc>
          <w:tcPr>
            <w:tcW w:w="5954" w:type="dxa"/>
          </w:tcPr>
          <w:p w14:paraId="204B780D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What is your email address?</w:t>
            </w:r>
          </w:p>
        </w:tc>
        <w:sdt>
          <w:sdtPr>
            <w:rPr>
              <w:rFonts w:ascii="Arial" w:hAnsi="Arial" w:cs="Arial"/>
            </w:rPr>
            <w:id w:val="306066312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0A495AF9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1749A908" w14:textId="77777777" w:rsidTr="009749A1">
        <w:tc>
          <w:tcPr>
            <w:tcW w:w="5954" w:type="dxa"/>
          </w:tcPr>
          <w:p w14:paraId="4CEDDFEE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What is your street address?</w:t>
            </w:r>
          </w:p>
        </w:tc>
        <w:sdt>
          <w:sdtPr>
            <w:rPr>
              <w:rFonts w:ascii="Arial" w:hAnsi="Arial" w:cs="Arial"/>
            </w:rPr>
            <w:id w:val="614643450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5CB49875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28276723" w14:textId="77777777" w:rsidTr="009749A1">
        <w:tc>
          <w:tcPr>
            <w:tcW w:w="5954" w:type="dxa"/>
          </w:tcPr>
          <w:p w14:paraId="7FE65A4A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What is your age in years?</w:t>
            </w:r>
          </w:p>
        </w:tc>
        <w:sdt>
          <w:sdtPr>
            <w:rPr>
              <w:rFonts w:ascii="Arial" w:hAnsi="Arial" w:cs="Arial"/>
            </w:rPr>
            <w:id w:val="1359386850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4322C68A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4E520951" w14:textId="77777777" w:rsidTr="009749A1">
        <w:tc>
          <w:tcPr>
            <w:tcW w:w="5954" w:type="dxa"/>
          </w:tcPr>
          <w:p w14:paraId="0AAC7CBD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What country were you born in?</w:t>
            </w:r>
          </w:p>
        </w:tc>
        <w:sdt>
          <w:sdtPr>
            <w:rPr>
              <w:rFonts w:ascii="Arial" w:hAnsi="Arial" w:cs="Arial"/>
            </w:rPr>
            <w:id w:val="444814894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163A1C08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67280B04" w14:textId="77777777" w:rsidTr="009749A1">
        <w:tc>
          <w:tcPr>
            <w:tcW w:w="5954" w:type="dxa"/>
          </w:tcPr>
          <w:p w14:paraId="3C3C3AEC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Do you identify as Aboriginal and/or Torres Strait Islander?</w:t>
            </w:r>
          </w:p>
        </w:tc>
        <w:tc>
          <w:tcPr>
            <w:tcW w:w="4536" w:type="dxa"/>
          </w:tcPr>
          <w:p w14:paraId="6DAD490C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20989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 xml:space="preserve"> Aboriginal </w:t>
            </w:r>
          </w:p>
          <w:p w14:paraId="2BD83EFB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806070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 xml:space="preserve"> Torres Strait Islander</w:t>
            </w:r>
          </w:p>
          <w:p w14:paraId="21F4F322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9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 xml:space="preserve"> None</w:t>
            </w:r>
          </w:p>
          <w:p w14:paraId="4D2031EC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94654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 xml:space="preserve"> Prefer not to say</w:t>
            </w:r>
          </w:p>
        </w:tc>
      </w:tr>
      <w:tr w:rsidR="009749A1" w:rsidRPr="00054435" w14:paraId="62541BE8" w14:textId="77777777" w:rsidTr="009749A1">
        <w:tc>
          <w:tcPr>
            <w:tcW w:w="5954" w:type="dxa"/>
          </w:tcPr>
          <w:p w14:paraId="063B81F5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Are you a NDIS participant? Please tick your response.</w:t>
            </w:r>
          </w:p>
        </w:tc>
        <w:tc>
          <w:tcPr>
            <w:tcW w:w="4536" w:type="dxa"/>
          </w:tcPr>
          <w:p w14:paraId="33F53DE4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Segoe UI Symbol" w:hAnsi="Segoe UI Symbol" w:cs="Segoe UI Symbol"/>
              </w:rPr>
              <w:t>☐</w:t>
            </w:r>
            <w:r w:rsidRPr="00054435">
              <w:rPr>
                <w:rFonts w:ascii="Arial" w:hAnsi="Arial" w:cs="Arial"/>
              </w:rPr>
              <w:t xml:space="preserve">Yes              </w:t>
            </w:r>
            <w:r w:rsidRPr="00054435">
              <w:rPr>
                <w:rFonts w:ascii="Segoe UI Symbol" w:hAnsi="Segoe UI Symbol" w:cs="Segoe UI Symbol"/>
              </w:rPr>
              <w:t>☐</w:t>
            </w:r>
            <w:r w:rsidRPr="00054435">
              <w:rPr>
                <w:rFonts w:ascii="Arial" w:hAnsi="Arial" w:cs="Arial"/>
              </w:rPr>
              <w:t xml:space="preserve">No        </w:t>
            </w:r>
            <w:sdt>
              <w:sdtPr>
                <w:rPr>
                  <w:rFonts w:ascii="Arial" w:hAnsi="Arial" w:cs="Arial"/>
                </w:rPr>
                <w:id w:val="344060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054435">
              <w:rPr>
                <w:rFonts w:ascii="Arial" w:hAnsi="Arial" w:cs="Arial"/>
              </w:rPr>
              <w:t xml:space="preserve"> Prefer not to say</w:t>
            </w:r>
          </w:p>
        </w:tc>
      </w:tr>
      <w:tr w:rsidR="009749A1" w:rsidRPr="00054435" w14:paraId="1FCA77E3" w14:textId="77777777" w:rsidTr="009749A1">
        <w:tc>
          <w:tcPr>
            <w:tcW w:w="5954" w:type="dxa"/>
          </w:tcPr>
          <w:p w14:paraId="4FBF8971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Do you receive Centrelink payments? Please tick your response.</w:t>
            </w:r>
          </w:p>
        </w:tc>
        <w:tc>
          <w:tcPr>
            <w:tcW w:w="4536" w:type="dxa"/>
          </w:tcPr>
          <w:p w14:paraId="02089F0D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Segoe UI Symbol" w:hAnsi="Segoe UI Symbol" w:cs="Segoe UI Symbol"/>
              </w:rPr>
              <w:t>☐</w:t>
            </w:r>
            <w:r w:rsidRPr="00054435">
              <w:rPr>
                <w:rFonts w:ascii="Arial" w:hAnsi="Arial" w:cs="Arial"/>
              </w:rPr>
              <w:t xml:space="preserve">Yes              </w:t>
            </w:r>
            <w:r w:rsidRPr="00054435">
              <w:rPr>
                <w:rFonts w:ascii="Segoe UI Symbol" w:hAnsi="Segoe UI Symbol" w:cs="Segoe UI Symbol"/>
              </w:rPr>
              <w:t>☐</w:t>
            </w:r>
            <w:r w:rsidRPr="00054435">
              <w:rPr>
                <w:rFonts w:ascii="Arial" w:hAnsi="Arial" w:cs="Arial"/>
              </w:rPr>
              <w:t>No</w:t>
            </w:r>
          </w:p>
        </w:tc>
      </w:tr>
      <w:tr w:rsidR="009749A1" w:rsidRPr="00054435" w14:paraId="3A3A01A3" w14:textId="77777777" w:rsidTr="009749A1">
        <w:tc>
          <w:tcPr>
            <w:tcW w:w="5954" w:type="dxa"/>
          </w:tcPr>
          <w:p w14:paraId="356601DB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Do you have a Health Care Card or Pension Concession Card?</w:t>
            </w:r>
          </w:p>
        </w:tc>
        <w:tc>
          <w:tcPr>
            <w:tcW w:w="4536" w:type="dxa"/>
          </w:tcPr>
          <w:p w14:paraId="2561F67E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Segoe UI Symbol" w:hAnsi="Segoe UI Symbol" w:cs="Segoe UI Symbol"/>
              </w:rPr>
              <w:t>☐</w:t>
            </w:r>
            <w:r w:rsidRPr="00054435">
              <w:rPr>
                <w:rFonts w:ascii="Arial" w:hAnsi="Arial" w:cs="Arial"/>
              </w:rPr>
              <w:t xml:space="preserve">Yes              </w:t>
            </w:r>
            <w:r w:rsidRPr="00054435">
              <w:rPr>
                <w:rFonts w:ascii="Segoe UI Symbol" w:hAnsi="Segoe UI Symbol" w:cs="Segoe UI Symbol"/>
              </w:rPr>
              <w:t>☐</w:t>
            </w:r>
            <w:r w:rsidRPr="00054435">
              <w:rPr>
                <w:rFonts w:ascii="Arial" w:hAnsi="Arial" w:cs="Arial"/>
              </w:rPr>
              <w:t>No</w:t>
            </w:r>
          </w:p>
        </w:tc>
      </w:tr>
      <w:tr w:rsidR="009749A1" w:rsidRPr="00054435" w14:paraId="365522C8" w14:textId="77777777" w:rsidTr="009749A1">
        <w:tc>
          <w:tcPr>
            <w:tcW w:w="5954" w:type="dxa"/>
          </w:tcPr>
          <w:p w14:paraId="5E5D9717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Are you employed full-time?</w:t>
            </w:r>
          </w:p>
        </w:tc>
        <w:tc>
          <w:tcPr>
            <w:tcW w:w="4536" w:type="dxa"/>
          </w:tcPr>
          <w:p w14:paraId="477A3522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Segoe UI Symbol" w:hAnsi="Segoe UI Symbol" w:cs="Segoe UI Symbol"/>
              </w:rPr>
              <w:t>☐</w:t>
            </w:r>
            <w:r w:rsidRPr="00054435">
              <w:rPr>
                <w:rFonts w:ascii="Arial" w:hAnsi="Arial" w:cs="Arial"/>
              </w:rPr>
              <w:t xml:space="preserve">Yes              </w:t>
            </w:r>
            <w:r w:rsidRPr="00054435">
              <w:rPr>
                <w:rFonts w:ascii="Segoe UI Symbol" w:hAnsi="Segoe UI Symbol" w:cs="Segoe UI Symbol"/>
              </w:rPr>
              <w:t>☐</w:t>
            </w:r>
            <w:r w:rsidRPr="00054435">
              <w:rPr>
                <w:rFonts w:ascii="Arial" w:hAnsi="Arial" w:cs="Arial"/>
              </w:rPr>
              <w:t>No</w:t>
            </w:r>
          </w:p>
        </w:tc>
      </w:tr>
      <w:tr w:rsidR="009749A1" w:rsidRPr="00054435" w14:paraId="20EFE74E" w14:textId="77777777" w:rsidTr="009749A1">
        <w:tc>
          <w:tcPr>
            <w:tcW w:w="5954" w:type="dxa"/>
          </w:tcPr>
          <w:p w14:paraId="7B242CCB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Briefly describe any education/training or work experience you have had to date.</w:t>
            </w:r>
          </w:p>
        </w:tc>
        <w:sdt>
          <w:sdtPr>
            <w:rPr>
              <w:rFonts w:ascii="Arial" w:hAnsi="Arial" w:cs="Arial"/>
            </w:rPr>
            <w:id w:val="1480270494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35D7554B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62124001" w14:textId="77777777" w:rsidTr="009749A1">
        <w:tc>
          <w:tcPr>
            <w:tcW w:w="5954" w:type="dxa"/>
          </w:tcPr>
          <w:p w14:paraId="2E8952A2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Briefly outline your achievements and professional aspirations.</w:t>
            </w:r>
          </w:p>
          <w:p w14:paraId="6533ECA3" w14:textId="77777777" w:rsidR="009749A1" w:rsidRPr="00054435" w:rsidRDefault="009749A1" w:rsidP="0049681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070917795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140A169D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36A8276B" w14:textId="77777777" w:rsidTr="009749A1">
        <w:tc>
          <w:tcPr>
            <w:tcW w:w="5954" w:type="dxa"/>
          </w:tcPr>
          <w:p w14:paraId="712E3E54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Please describe what the bursary will be used for and how this will support you to achieve your career aspirations.</w:t>
            </w:r>
          </w:p>
          <w:p w14:paraId="1619FFCC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341309613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7E770282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4A6F9D3E" w14:textId="77777777" w:rsidTr="009749A1">
        <w:tc>
          <w:tcPr>
            <w:tcW w:w="5954" w:type="dxa"/>
          </w:tcPr>
          <w:p w14:paraId="6BFD06D0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Please provide the total amount of this item/s.</w:t>
            </w:r>
          </w:p>
          <w:p w14:paraId="64FB5CAF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934327899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1A1FA0FC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6517D839" w14:textId="77777777" w:rsidTr="009749A1">
        <w:tc>
          <w:tcPr>
            <w:tcW w:w="5954" w:type="dxa"/>
          </w:tcPr>
          <w:p w14:paraId="36F0281E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What has made it difficult for you to purchase this, or these, items previously?</w:t>
            </w:r>
          </w:p>
          <w:p w14:paraId="363FE383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237321962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4C07DF8C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06DA506C" w14:textId="77777777" w:rsidTr="009749A1">
        <w:tc>
          <w:tcPr>
            <w:tcW w:w="5954" w:type="dxa"/>
          </w:tcPr>
          <w:p w14:paraId="5ECEDECB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Are you able to access funding for this item through any other means?</w:t>
            </w:r>
          </w:p>
          <w:p w14:paraId="4145F4A7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482092336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33C77B84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74CDCB0B" w14:textId="77777777" w:rsidTr="009749A1">
        <w:tc>
          <w:tcPr>
            <w:tcW w:w="5954" w:type="dxa"/>
          </w:tcPr>
          <w:p w14:paraId="004BEE12" w14:textId="77777777" w:rsidR="009749A1" w:rsidRPr="00054435" w:rsidRDefault="009749A1" w:rsidP="00496816">
            <w:pPr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Would you like to provide any additional information to support your application? For example, this could include a statement of support from someone you know. If yes, please enter the information here. If no, please move to the next question.</w:t>
            </w:r>
          </w:p>
          <w:p w14:paraId="7BF8C9CE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340380930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1262D68E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7F149119" w14:textId="77777777" w:rsidTr="009749A1">
        <w:tc>
          <w:tcPr>
            <w:tcW w:w="5954" w:type="dxa"/>
          </w:tcPr>
          <w:p w14:paraId="15F34D73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lastRenderedPageBreak/>
              <w:t>If your application is successful, are you willing to provide a brief testimony of how this bursary has made a positive contribution to your career aspirations?</w:t>
            </w:r>
          </w:p>
          <w:p w14:paraId="31EEF059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823132512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36874952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0B629747" w14:textId="77777777" w:rsidTr="009749A1">
        <w:tc>
          <w:tcPr>
            <w:tcW w:w="5954" w:type="dxa"/>
          </w:tcPr>
          <w:p w14:paraId="530F62C5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Are you able to provide a valid tax invoice?</w:t>
            </w:r>
          </w:p>
          <w:p w14:paraId="104CEE9E" w14:textId="77777777" w:rsidR="009749A1" w:rsidRPr="00054435" w:rsidRDefault="009749A1" w:rsidP="00496816">
            <w:pPr>
              <w:ind w:left="567" w:hanging="283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335843194"/>
            <w:placeholder>
              <w:docPart w:val="C7287ACC7705467BB6D6E2C80DC7D46D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14:paraId="726AEF13" w14:textId="77777777" w:rsidR="009749A1" w:rsidRPr="00054435" w:rsidRDefault="009749A1" w:rsidP="00496816">
                <w:pPr>
                  <w:rPr>
                    <w:rFonts w:ascii="Arial" w:hAnsi="Arial" w:cs="Arial"/>
                  </w:rPr>
                </w:pPr>
                <w:r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  <w:tr w:rsidR="009749A1" w:rsidRPr="00054435" w14:paraId="32471A09" w14:textId="77777777" w:rsidTr="009749A1">
        <w:tc>
          <w:tcPr>
            <w:tcW w:w="5954" w:type="dxa"/>
          </w:tcPr>
          <w:p w14:paraId="60523D82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 xml:space="preserve">How did you hear about the Y Connect Professional Development Bursary? </w:t>
            </w:r>
          </w:p>
          <w:p w14:paraId="4E0E7F57" w14:textId="77777777" w:rsidR="009749A1" w:rsidRPr="00054435" w:rsidRDefault="009749A1" w:rsidP="00496816">
            <w:pPr>
              <w:ind w:left="37"/>
              <w:rPr>
                <w:rFonts w:ascii="Arial" w:hAnsi="Arial" w:cs="Arial"/>
              </w:rPr>
            </w:pPr>
            <w:r w:rsidRPr="00054435">
              <w:rPr>
                <w:rFonts w:ascii="Arial" w:hAnsi="Arial" w:cs="Arial"/>
              </w:rPr>
              <w:t>Please select all that apply.</w:t>
            </w:r>
          </w:p>
          <w:p w14:paraId="1D3801A7" w14:textId="77777777" w:rsidR="009749A1" w:rsidRPr="00054435" w:rsidRDefault="009749A1" w:rsidP="00496816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08A41D5E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34015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>YWCA Website</w:t>
            </w:r>
          </w:p>
          <w:p w14:paraId="1B074D62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782763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>Facebook</w:t>
            </w:r>
          </w:p>
          <w:p w14:paraId="02305EDB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804433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>Instagram</w:t>
            </w:r>
          </w:p>
          <w:p w14:paraId="14B39828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86070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>LinkedIn</w:t>
            </w:r>
          </w:p>
          <w:p w14:paraId="48E0EA89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27845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>Twitter</w:t>
            </w:r>
          </w:p>
          <w:p w14:paraId="7792567E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36113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>Email</w:t>
            </w:r>
          </w:p>
          <w:p w14:paraId="440D1FFA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85724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>From my Employer</w:t>
            </w:r>
          </w:p>
          <w:p w14:paraId="46908B91" w14:textId="77777777" w:rsidR="009749A1" w:rsidRPr="00054435" w:rsidRDefault="00D23EB7" w:rsidP="0049681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02786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9A1" w:rsidRPr="000544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749A1" w:rsidRPr="00054435">
              <w:rPr>
                <w:rFonts w:ascii="Arial" w:hAnsi="Arial" w:cs="Arial"/>
              </w:rPr>
              <w:t xml:space="preserve">Other </w:t>
            </w:r>
            <w:sdt>
              <w:sdtPr>
                <w:rPr>
                  <w:rFonts w:ascii="Arial" w:hAnsi="Arial" w:cs="Arial"/>
                </w:rPr>
                <w:id w:val="-514451942"/>
                <w:placeholder>
                  <w:docPart w:val="C7287ACC7705467BB6D6E2C80DC7D46D"/>
                </w:placeholder>
                <w:showingPlcHdr/>
                <w:text/>
              </w:sdtPr>
              <w:sdtEndPr/>
              <w:sdtContent>
                <w:r w:rsidR="009749A1" w:rsidRPr="00054435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6CBE955F" w14:textId="77777777" w:rsidR="009749A1" w:rsidRPr="00054435" w:rsidRDefault="009749A1" w:rsidP="009749A1">
      <w:pPr>
        <w:rPr>
          <w:rFonts w:ascii="Arial" w:hAnsi="Arial" w:cs="Arial"/>
        </w:rPr>
      </w:pPr>
    </w:p>
    <w:p w14:paraId="66755000" w14:textId="66DD1426" w:rsidR="009749A1" w:rsidRPr="00054435" w:rsidRDefault="009749A1" w:rsidP="009749A1">
      <w:pPr>
        <w:rPr>
          <w:rFonts w:ascii="Arial" w:hAnsi="Arial" w:cs="Arial"/>
        </w:rPr>
      </w:pPr>
      <w:r w:rsidRPr="00054435">
        <w:rPr>
          <w:rFonts w:ascii="Arial" w:hAnsi="Arial" w:cs="Arial"/>
        </w:rPr>
        <w:t>Thank you for your application. Please email your completed application to</w:t>
      </w:r>
      <w:r w:rsidR="00054435">
        <w:rPr>
          <w:rFonts w:ascii="Arial" w:hAnsi="Arial" w:cs="Arial"/>
        </w:rPr>
        <w:t xml:space="preserve"> </w:t>
      </w:r>
      <w:hyperlink r:id="rId9" w:history="1">
        <w:r w:rsidR="00054435" w:rsidRPr="0041150D">
          <w:rPr>
            <w:rStyle w:val="Hyperlink"/>
            <w:rFonts w:ascii="Arial" w:hAnsi="Arial" w:cs="Arial"/>
          </w:rPr>
          <w:t>Francene.bain@ywca.org.au</w:t>
        </w:r>
      </w:hyperlink>
      <w:r w:rsidR="00054435">
        <w:rPr>
          <w:rFonts w:ascii="Arial" w:hAnsi="Arial" w:cs="Arial"/>
        </w:rPr>
        <w:t>.</w:t>
      </w:r>
    </w:p>
    <w:p w14:paraId="3D8AFED2" w14:textId="77777777" w:rsidR="009749A1" w:rsidRPr="00054435" w:rsidRDefault="009749A1" w:rsidP="009749A1">
      <w:pPr>
        <w:rPr>
          <w:rFonts w:ascii="Arial" w:hAnsi="Arial" w:cs="Arial"/>
        </w:rPr>
      </w:pPr>
      <w:r w:rsidRPr="00054435">
        <w:rPr>
          <w:rFonts w:ascii="Arial" w:hAnsi="Arial" w:cs="Arial"/>
        </w:rPr>
        <w:t>You will be notified of the outcome of your application in December 2022.</w:t>
      </w:r>
    </w:p>
    <w:p w14:paraId="185E8A92" w14:textId="77777777" w:rsidR="009749A1" w:rsidRPr="00054435" w:rsidRDefault="009749A1" w:rsidP="009749A1">
      <w:pPr>
        <w:rPr>
          <w:rFonts w:ascii="Arial" w:hAnsi="Arial" w:cs="Arial"/>
        </w:rPr>
      </w:pPr>
    </w:p>
    <w:p w14:paraId="1361DC18" w14:textId="77777777" w:rsidR="00CA3F1E" w:rsidRPr="00054435" w:rsidRDefault="00CA3F1E" w:rsidP="004D12E9">
      <w:pPr>
        <w:rPr>
          <w:rFonts w:ascii="Arial" w:hAnsi="Arial" w:cs="Arial"/>
        </w:rPr>
      </w:pPr>
    </w:p>
    <w:sectPr w:rsidR="00CA3F1E" w:rsidRPr="00054435" w:rsidSect="009749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1843" w:right="1680" w:bottom="900" w:left="720" w:header="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D2CFA" w14:textId="77777777" w:rsidR="00D23EB7" w:rsidRDefault="00D23EB7">
      <w:r>
        <w:separator/>
      </w:r>
    </w:p>
  </w:endnote>
  <w:endnote w:type="continuationSeparator" w:id="0">
    <w:p w14:paraId="4E68A83C" w14:textId="77777777" w:rsidR="00D23EB7" w:rsidRDefault="00D23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E4DD" w14:textId="77777777" w:rsidR="00054435" w:rsidRDefault="000544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DCAAB" w14:textId="77777777" w:rsidR="00CB5A54" w:rsidRDefault="00CB5A54" w:rsidP="00CB5A54">
    <w:pPr>
      <w:pStyle w:val="Heading1"/>
      <w:ind w:left="0"/>
    </w:pPr>
    <w:r>
      <w:rPr>
        <w:color w:val="5951A2"/>
        <w:w w:val="80"/>
      </w:rPr>
      <w:t>YWCA.ORG.AU</w:t>
    </w:r>
  </w:p>
  <w:p w14:paraId="0914C077" w14:textId="77777777" w:rsidR="00CB5A54" w:rsidRPr="00054435" w:rsidRDefault="00CB5A54" w:rsidP="00CB5A54">
    <w:pPr>
      <w:rPr>
        <w:rFonts w:ascii="Arial" w:hAnsi="Arial" w:cs="Arial"/>
        <w:sz w:val="17"/>
        <w:szCs w:val="17"/>
      </w:rPr>
    </w:pPr>
    <w:r w:rsidRPr="00054435">
      <w:rPr>
        <w:rFonts w:ascii="Arial" w:hAnsi="Arial" w:cs="Arial"/>
        <w:sz w:val="17"/>
        <w:szCs w:val="17"/>
      </w:rPr>
      <w:t>112 Mary Street,</w:t>
    </w:r>
  </w:p>
  <w:p w14:paraId="7C284D80" w14:textId="77777777" w:rsidR="00CA3F1E" w:rsidRPr="00054435" w:rsidRDefault="00CB5A54" w:rsidP="00CB5A54">
    <w:pPr>
      <w:rPr>
        <w:rFonts w:ascii="Arial" w:hAnsi="Arial" w:cs="Arial"/>
        <w:sz w:val="14"/>
      </w:rPr>
    </w:pPr>
    <w:r w:rsidRPr="00054435">
      <w:rPr>
        <w:rFonts w:ascii="Arial" w:hAnsi="Arial" w:cs="Arial"/>
        <w:sz w:val="17"/>
        <w:szCs w:val="17"/>
      </w:rPr>
      <w:t>East Toowoomba, QLD, 4350</w:t>
    </w:r>
    <w:r w:rsidRPr="00054435">
      <w:rPr>
        <w:rFonts w:ascii="Arial" w:hAnsi="Arial" w:cs="Arial"/>
        <w:w w:val="120"/>
      </w:rPr>
      <w:br/>
    </w:r>
    <w:r w:rsidRPr="00054435">
      <w:rPr>
        <w:rFonts w:ascii="Arial" w:hAnsi="Arial" w:cs="Arial"/>
        <w:w w:val="120"/>
      </w:rPr>
      <w:br/>
    </w:r>
    <w:r w:rsidRPr="00054435">
      <w:rPr>
        <w:rFonts w:ascii="Arial" w:hAnsi="Arial" w:cs="Arial"/>
        <w:w w:val="110"/>
        <w:sz w:val="14"/>
      </w:rPr>
      <w:t xml:space="preserve">ABN: 74 </w:t>
    </w:r>
    <w:r w:rsidRPr="00054435">
      <w:rPr>
        <w:rFonts w:ascii="Arial" w:hAnsi="Arial" w:cs="Arial"/>
        <w:sz w:val="14"/>
      </w:rPr>
      <w:t xml:space="preserve">111 </w:t>
    </w:r>
    <w:r w:rsidRPr="00054435">
      <w:rPr>
        <w:rFonts w:ascii="Arial" w:hAnsi="Arial" w:cs="Arial"/>
        <w:w w:val="110"/>
        <w:sz w:val="14"/>
      </w:rPr>
      <w:t>663 873</w:t>
    </w:r>
    <w:r w:rsidR="00F5483C" w:rsidRPr="00054435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12F9CB2" wp14:editId="5A9B3AF8">
              <wp:simplePos x="0" y="0"/>
              <wp:positionH relativeFrom="page">
                <wp:posOffset>508000</wp:posOffset>
              </wp:positionH>
              <wp:positionV relativeFrom="page">
                <wp:posOffset>10102850</wp:posOffset>
              </wp:positionV>
              <wp:extent cx="903605" cy="133985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3221ED" w14:textId="77777777" w:rsidR="00CA3F1E" w:rsidRDefault="00CA3F1E">
                          <w:pPr>
                            <w:spacing w:before="22"/>
                            <w:ind w:left="20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F9C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pt;margin-top:795.5pt;width:71.15pt;height:1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" filled="f" stroked="f">
              <v:textbox inset="0,0,0,0">
                <w:txbxContent>
                  <w:p w14:paraId="103221ED" w14:textId="77777777" w:rsidR="00CA3F1E" w:rsidRDefault="00CA3F1E">
                    <w:pPr>
                      <w:spacing w:before="22"/>
                      <w:ind w:left="20"/>
                      <w:rPr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24E4B" w14:textId="77777777" w:rsidR="00054435" w:rsidRDefault="000544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AF3DF" w14:textId="77777777" w:rsidR="00D23EB7" w:rsidRDefault="00D23EB7">
      <w:r>
        <w:separator/>
      </w:r>
    </w:p>
  </w:footnote>
  <w:footnote w:type="continuationSeparator" w:id="0">
    <w:p w14:paraId="1610638F" w14:textId="77777777" w:rsidR="00D23EB7" w:rsidRDefault="00D23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7DCAD" w14:textId="77777777" w:rsidR="00054435" w:rsidRDefault="000544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6049B" w14:textId="7F0FC9C4" w:rsidR="00F5483C" w:rsidRDefault="000150A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6A558E" wp14:editId="5FE6891C">
          <wp:simplePos x="0" y="0"/>
          <wp:positionH relativeFrom="column">
            <wp:posOffset>94812</wp:posOffset>
          </wp:positionH>
          <wp:positionV relativeFrom="paragraph">
            <wp:posOffset>122246</wp:posOffset>
          </wp:positionV>
          <wp:extent cx="1119773" cy="1188763"/>
          <wp:effectExtent l="0" t="0" r="4445" b="0"/>
          <wp:wrapTopAndBottom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73" cy="1188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83C">
      <w:rPr>
        <w:noProof/>
      </w:rPr>
      <w:drawing>
        <wp:anchor distT="0" distB="0" distL="0" distR="0" simplePos="0" relativeHeight="251657216" behindDoc="1" locked="0" layoutInCell="1" allowOverlap="1" wp14:anchorId="122C2A0A" wp14:editId="435579D4">
          <wp:simplePos x="0" y="0"/>
          <wp:positionH relativeFrom="page">
            <wp:posOffset>5658186</wp:posOffset>
          </wp:positionH>
          <wp:positionV relativeFrom="page">
            <wp:posOffset>381000</wp:posOffset>
          </wp:positionV>
          <wp:extent cx="1480835" cy="719914"/>
          <wp:effectExtent l="0" t="0" r="5080" b="4445"/>
          <wp:wrapNone/>
          <wp:docPr id="1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835" cy="719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F485B" w14:textId="77777777" w:rsidR="00054435" w:rsidRDefault="000544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A1"/>
    <w:rsid w:val="000150AB"/>
    <w:rsid w:val="00034DA9"/>
    <w:rsid w:val="00052108"/>
    <w:rsid w:val="00054435"/>
    <w:rsid w:val="00092B0C"/>
    <w:rsid w:val="003B62DE"/>
    <w:rsid w:val="00442D98"/>
    <w:rsid w:val="004D12E9"/>
    <w:rsid w:val="007E4C4E"/>
    <w:rsid w:val="009749A1"/>
    <w:rsid w:val="00AA244F"/>
    <w:rsid w:val="00CA3F1E"/>
    <w:rsid w:val="00CB5A54"/>
    <w:rsid w:val="00D23EB7"/>
    <w:rsid w:val="00EA0D34"/>
    <w:rsid w:val="00F5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4DACE"/>
  <w15:docId w15:val="{E1138A6E-8B5E-4824-B502-2DED0B8E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ahoma" w:eastAsia="Tahoma" w:hAnsi="Tahoma" w:cs="Tahoma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548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83C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548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83C"/>
    <w:rPr>
      <w:rFonts w:ascii="Calibri" w:eastAsia="Calibri" w:hAnsi="Calibri" w:cs="Calibri"/>
      <w:lang w:bidi="en-US"/>
    </w:rPr>
  </w:style>
  <w:style w:type="character" w:customStyle="1" w:styleId="TitleChar">
    <w:name w:val="Title Char"/>
    <w:aliases w:val="Front page subtitle Char"/>
    <w:basedOn w:val="DefaultParagraphFont"/>
    <w:link w:val="Title"/>
    <w:uiPriority w:val="1"/>
    <w:locked/>
    <w:rsid w:val="004D12E9"/>
    <w:rPr>
      <w:rFonts w:ascii="Arial" w:eastAsiaTheme="majorEastAsia" w:hAnsi="Arial" w:cstheme="majorBidi"/>
      <w:b/>
      <w:color w:val="00A9CE"/>
      <w:kern w:val="28"/>
      <w:sz w:val="72"/>
      <w:szCs w:val="44"/>
      <w:lang w:eastAsia="ja-JP"/>
    </w:rPr>
  </w:style>
  <w:style w:type="paragraph" w:styleId="Title">
    <w:name w:val="Title"/>
    <w:aliases w:val="Front page subtitle"/>
    <w:basedOn w:val="Normal"/>
    <w:next w:val="Normal"/>
    <w:link w:val="TitleChar"/>
    <w:uiPriority w:val="1"/>
    <w:qFormat/>
    <w:rsid w:val="004D12E9"/>
    <w:pPr>
      <w:widowControl/>
      <w:autoSpaceDE/>
      <w:autoSpaceDN/>
      <w:spacing w:before="280" w:after="280" w:line="264" w:lineRule="auto"/>
      <w:contextualSpacing/>
    </w:pPr>
    <w:rPr>
      <w:rFonts w:ascii="Arial" w:eastAsiaTheme="majorEastAsia" w:hAnsi="Arial" w:cstheme="majorBidi"/>
      <w:b/>
      <w:color w:val="00A9CE"/>
      <w:kern w:val="28"/>
      <w:sz w:val="72"/>
      <w:szCs w:val="44"/>
      <w:lang w:eastAsia="ja-JP" w:bidi="ar-SA"/>
    </w:rPr>
  </w:style>
  <w:style w:type="character" w:customStyle="1" w:styleId="TitleChar1">
    <w:name w:val="Title Char1"/>
    <w:basedOn w:val="DefaultParagraphFont"/>
    <w:uiPriority w:val="10"/>
    <w:rsid w:val="004D12E9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table" w:styleId="TableGrid">
    <w:name w:val="Table Grid"/>
    <w:basedOn w:val="TableNormal"/>
    <w:uiPriority w:val="39"/>
    <w:rsid w:val="009749A1"/>
    <w:pPr>
      <w:widowControl/>
      <w:autoSpaceDE/>
      <w:autoSpaceDN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49A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749A1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544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3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Francene.bain@ywca.org.a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Schmidt\Downloads\Letterhead_QLD_Toowoomb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287ACC7705467BB6D6E2C80DC7D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E7570-854E-4323-A5E1-05E862F66416}"/>
      </w:docPartPr>
      <w:docPartBody>
        <w:p w:rsidR="00FF3D0E" w:rsidRDefault="003D21FA" w:rsidP="003D21FA">
          <w:pPr>
            <w:pStyle w:val="C7287ACC7705467BB6D6E2C80DC7D46D"/>
          </w:pPr>
          <w:r w:rsidRPr="00613FF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1FA"/>
    <w:rsid w:val="003D21FA"/>
    <w:rsid w:val="00482E3F"/>
    <w:rsid w:val="00FF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21FA"/>
    <w:rPr>
      <w:color w:val="808080"/>
    </w:rPr>
  </w:style>
  <w:style w:type="paragraph" w:customStyle="1" w:styleId="C7287ACC7705467BB6D6E2C80DC7D46D">
    <w:name w:val="C7287ACC7705467BB6D6E2C80DC7D46D"/>
    <w:rsid w:val="003D21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D8EB7C72EDCF4E84DEA716F236854B" ma:contentTypeVersion="16" ma:contentTypeDescription="Create a new document." ma:contentTypeScope="" ma:versionID="ae2ec6541cab5e78d93ee0320952bd4f">
  <xsd:schema xmlns:xsd="http://www.w3.org/2001/XMLSchema" xmlns:xs="http://www.w3.org/2001/XMLSchema" xmlns:p="http://schemas.microsoft.com/office/2006/metadata/properties" xmlns:ns2="96ee44a3-15a0-413f-9ae6-7dc9512fcd38" xmlns:ns3="fba9e401-181c-4f89-a136-98cc10b384de" targetNamespace="http://schemas.microsoft.com/office/2006/metadata/properties" ma:root="true" ma:fieldsID="0f6f6b826d826b196211537f7514ccde" ns2:_="" ns3:_="">
    <xsd:import namespace="96ee44a3-15a0-413f-9ae6-7dc9512fcd38"/>
    <xsd:import namespace="fba9e401-181c-4f89-a136-98cc10b384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ocument_x0020_Type" minOccurs="0"/>
                <xsd:element ref="ns2:Sub_x002d_Functio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e44a3-15a0-413f-9ae6-7dc9512fcd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ocument_x0020_Type" ma:index="10" nillable="true" ma:displayName="Document Type" ma:format="Dropdown" ma:internalName="Document_x0020_Type">
      <xsd:simpleType>
        <xsd:restriction base="dms:Choice">
          <xsd:enumeration value="Form"/>
          <xsd:enumeration value="Framework"/>
          <xsd:enumeration value="Guide"/>
          <xsd:enumeration value="Policy"/>
          <xsd:enumeration value="Procedure"/>
          <xsd:enumeration value="Process"/>
        </xsd:restriction>
      </xsd:simpleType>
    </xsd:element>
    <xsd:element name="Sub_x002d_Function" ma:index="11" nillable="true" ma:displayName="Subject" ma:format="Dropdown" ma:internalName="Sub_x002d_Function">
      <xsd:simpleType>
        <xsd:restriction base="dms:Text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9e401-181c-4f89-a136-98cc10b384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_x002d_Function xmlns="96ee44a3-15a0-413f-9ae6-7dc9512fcd38" xsi:nil="true"/>
    <Document_x0020_Type xmlns="96ee44a3-15a0-413f-9ae6-7dc9512fcd38" xsi:nil="true"/>
  </documentManagement>
</p:properties>
</file>

<file path=customXml/itemProps1.xml><?xml version="1.0" encoding="utf-8"?>
<ds:datastoreItem xmlns:ds="http://schemas.openxmlformats.org/officeDocument/2006/customXml" ds:itemID="{5E0FEB74-2F3F-48B1-B095-3FD4DC0622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BD536F-74CE-49A4-90AE-8E7207CF2D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ee44a3-15a0-413f-9ae6-7dc9512fcd38"/>
    <ds:schemaRef ds:uri="fba9e401-181c-4f89-a136-98cc10b384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24ABE2-8916-45A3-BB1F-2B0B2B57BCB4}">
  <ds:schemaRefs>
    <ds:schemaRef ds:uri="http://schemas.microsoft.com/office/2006/metadata/properties"/>
    <ds:schemaRef ds:uri="http://schemas.microsoft.com/office/infopath/2007/PartnerControls"/>
    <ds:schemaRef ds:uri="96ee44a3-15a0-413f-9ae6-7dc9512fcd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Letterhead_QLD_Toowoomba</Template>
  <TotalTime>3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YWCA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Schmidt</dc:creator>
  <cp:lastModifiedBy>Anastasia Symons</cp:lastModifiedBy>
  <cp:revision>2</cp:revision>
  <dcterms:created xsi:type="dcterms:W3CDTF">2022-10-13T01:03:00Z</dcterms:created>
  <dcterms:modified xsi:type="dcterms:W3CDTF">2022-10-13T01:03:00Z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2019-06-03T00:00:00Z</vt:filetime>
  </property>
  <property fmtid="{D5CDD505-2E9C-101B-9397-08002B2CF9AE}" pid="5" name="ContentTypeId">
    <vt:lpwstr>0x010100DCD8EB7C72EDCF4E84DEA716F236854B</vt:lpwstr>
  </property>
</Properties>
</file>